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DB4E3" w14:textId="740BB9AE" w:rsidR="00706266" w:rsidRDefault="0070626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5" behindDoc="0" locked="0" layoutInCell="1" allowOverlap="1" wp14:anchorId="39072C3C" wp14:editId="20BEB749">
                <wp:simplePos x="0" y="0"/>
                <wp:positionH relativeFrom="page">
                  <wp:posOffset>5308600</wp:posOffset>
                </wp:positionH>
                <wp:positionV relativeFrom="page">
                  <wp:posOffset>6896100</wp:posOffset>
                </wp:positionV>
                <wp:extent cx="1796415" cy="1397000"/>
                <wp:effectExtent l="0" t="0" r="0" b="0"/>
                <wp:wrapThrough wrapText="bothSides">
                  <wp:wrapPolygon edited="0">
                    <wp:start x="305" y="0"/>
                    <wp:lineTo x="305" y="21207"/>
                    <wp:lineTo x="21073" y="21207"/>
                    <wp:lineTo x="21073" y="0"/>
                    <wp:lineTo x="305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DE374" w14:textId="35CAB5BC" w:rsidR="00706266" w:rsidRDefault="007062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0DAE0" wp14:editId="1D349E53">
                                  <wp:extent cx="1752600" cy="1092200"/>
                                  <wp:effectExtent l="0" t="0" r="0" b="0"/>
                                  <wp:docPr id="16" name="Picture 16" descr="Macintosh HD:Users:tiffanyroberson:Pictures:iPhoto Library:Masters:2017:02:08:20170208-130138:IMG_01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tiffanyroberson:Pictures:iPhoto Library:Masters:2017:02:08:20170208-130138:IMG_01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418pt;margin-top:543pt;width:141.45pt;height:110pt;z-index:251674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" mv:complextextbox="1" filled="f" stroked="f">
                <v:textbox>
                  <w:txbxContent>
                    <w:p w14:paraId="5B8DE374" w14:textId="35CAB5BC" w:rsidR="00706266" w:rsidRDefault="00706266">
                      <w:r>
                        <w:rPr>
                          <w:noProof/>
                        </w:rPr>
                        <w:drawing>
                          <wp:inline distT="0" distB="0" distL="0" distR="0" wp14:anchorId="4A50DAE0" wp14:editId="1D349E53">
                            <wp:extent cx="1752600" cy="1092200"/>
                            <wp:effectExtent l="0" t="0" r="0" b="0"/>
                            <wp:docPr id="16" name="Picture 16" descr="Macintosh HD:Users:tiffanyroberson:Pictures:iPhoto Library:Masters:2017:02:08:20170208-130138:IMG_01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tiffanyroberson:Pictures:iPhoto Library:Masters:2017:02:08:20170208-130138:IMG_01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09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15875" distL="118745" distR="118745" simplePos="0" relativeHeight="251670529" behindDoc="0" locked="0" layoutInCell="1" allowOverlap="1" wp14:anchorId="346FC3DB" wp14:editId="545AE5EA">
            <wp:simplePos x="0" y="0"/>
            <wp:positionH relativeFrom="page">
              <wp:posOffset>457200</wp:posOffset>
            </wp:positionH>
            <wp:positionV relativeFrom="page">
              <wp:posOffset>975995</wp:posOffset>
            </wp:positionV>
            <wp:extent cx="3289300" cy="2466975"/>
            <wp:effectExtent l="0" t="0" r="12700" b="0"/>
            <wp:wrapTight wrapText="bothSides">
              <wp:wrapPolygon edited="0">
                <wp:start x="1334" y="0"/>
                <wp:lineTo x="0" y="1334"/>
                <wp:lineTo x="0" y="20238"/>
                <wp:lineTo x="1334" y="21350"/>
                <wp:lineTo x="20182" y="21350"/>
                <wp:lineTo x="21517" y="20238"/>
                <wp:lineTo x="21517" y="1334"/>
                <wp:lineTo x="20182" y="0"/>
                <wp:lineTo x="1334" y="0"/>
              </wp:wrapPolygon>
            </wp:wrapTight>
            <wp:docPr id="30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laceholder-base---neut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1144">
        <w:rPr>
          <w:noProof/>
        </w:rPr>
        <w:drawing>
          <wp:anchor distT="0" distB="0" distL="114300" distR="114300" simplePos="0" relativeHeight="251673601" behindDoc="0" locked="0" layoutInCell="1" allowOverlap="1" wp14:anchorId="75015ED9" wp14:editId="3E331CC9">
            <wp:simplePos x="0" y="0"/>
            <wp:positionH relativeFrom="page">
              <wp:posOffset>720725</wp:posOffset>
            </wp:positionH>
            <wp:positionV relativeFrom="page">
              <wp:posOffset>3719830</wp:posOffset>
            </wp:positionV>
            <wp:extent cx="2703195" cy="2028190"/>
            <wp:effectExtent l="0" t="0" r="0" b="3810"/>
            <wp:wrapThrough wrapText="bothSides">
              <wp:wrapPolygon edited="0">
                <wp:start x="0" y="0"/>
                <wp:lineTo x="0" y="21370"/>
                <wp:lineTo x="21311" y="21370"/>
                <wp:lineTo x="21311" y="0"/>
                <wp:lineTo x="0" y="0"/>
              </wp:wrapPolygon>
            </wp:wrapThrough>
            <wp:docPr id="13" name="Picture 13" descr="Macintosh HD:Users:tiffanyroberson:Pictures:iPhoto Library:Masters:2017:02:08:20170208-130138:IMG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iffanyroberson:Pictures:iPhoto Library:Masters:2017:02:08:20170208-130138:IMG_02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44">
        <w:rPr>
          <w:noProof/>
        </w:rPr>
        <mc:AlternateContent>
          <mc:Choice Requires="wps">
            <w:drawing>
              <wp:anchor distT="0" distB="0" distL="114300" distR="114300" simplePos="0" relativeHeight="251672577" behindDoc="0" locked="0" layoutInCell="1" allowOverlap="1" wp14:anchorId="3EC2CA89" wp14:editId="49E413D9">
                <wp:simplePos x="0" y="0"/>
                <wp:positionH relativeFrom="page">
                  <wp:posOffset>635000</wp:posOffset>
                </wp:positionH>
                <wp:positionV relativeFrom="page">
                  <wp:posOffset>3719829</wp:posOffset>
                </wp:positionV>
                <wp:extent cx="2679700" cy="2028825"/>
                <wp:effectExtent l="0" t="0" r="0" b="3175"/>
                <wp:wrapThrough wrapText="bothSides">
                  <wp:wrapPolygon edited="0">
                    <wp:start x="205" y="0"/>
                    <wp:lineTo x="205" y="21363"/>
                    <wp:lineTo x="21088" y="21363"/>
                    <wp:lineTo x="21088" y="0"/>
                    <wp:lineTo x="205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6FBE" w14:textId="77777777" w:rsidR="00706266" w:rsidRDefault="007062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0pt;margin-top:292.9pt;width:211pt;height:159.75pt;z-index:2516725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" mv:complextextbox="1" filled="f" stroked="f">
                <v:textbox>
                  <w:txbxContent>
                    <w:p w14:paraId="74C46FBE" w14:textId="77777777" w:rsidR="00706266" w:rsidRDefault="00706266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11291">
        <w:rPr>
          <w:noProof/>
        </w:rPr>
        <w:drawing>
          <wp:anchor distT="0" distB="0" distL="114300" distR="114300" simplePos="0" relativeHeight="251671553" behindDoc="0" locked="0" layoutInCell="1" allowOverlap="1" wp14:anchorId="6DDAB414" wp14:editId="4DDA5AF3">
            <wp:simplePos x="0" y="0"/>
            <wp:positionH relativeFrom="page">
              <wp:posOffset>3902710</wp:posOffset>
            </wp:positionH>
            <wp:positionV relativeFrom="page">
              <wp:posOffset>685800</wp:posOffset>
            </wp:positionV>
            <wp:extent cx="3412490" cy="3340100"/>
            <wp:effectExtent l="0" t="0" r="0" b="12700"/>
            <wp:wrapThrough wrapText="bothSides">
              <wp:wrapPolygon edited="0">
                <wp:start x="0" y="0"/>
                <wp:lineTo x="0" y="21518"/>
                <wp:lineTo x="21383" y="21518"/>
                <wp:lineTo x="21383" y="0"/>
                <wp:lineTo x="0" y="0"/>
              </wp:wrapPolygon>
            </wp:wrapThrough>
            <wp:docPr id="11" name="Picture 11" descr="Macintosh HD:Users:tiffanyroberson:Pictures:iPhoto Library:Masters:2017:02:08:20170208-130138: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iffanyroberson:Pictures:iPhoto Library:Masters:2017:02:08:20170208-130138:IMG_0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81">
        <w:rPr>
          <w:noProof/>
        </w:rPr>
        <mc:AlternateContent>
          <mc:Choice Requires="wpg">
            <w:drawing>
              <wp:anchor distT="0" distB="0" distL="114300" distR="114300" simplePos="1" relativeHeight="251669504" behindDoc="0" locked="0" layoutInCell="1" allowOverlap="1" wp14:anchorId="00DF4379" wp14:editId="23B1D19F">
                <wp:simplePos x="635000" y="7560310"/>
                <wp:positionH relativeFrom="page">
                  <wp:posOffset>635000</wp:posOffset>
                </wp:positionH>
                <wp:positionV relativeFrom="page">
                  <wp:posOffset>7560310</wp:posOffset>
                </wp:positionV>
                <wp:extent cx="6492240" cy="1418590"/>
                <wp:effectExtent l="0" t="0" r="0" b="3810"/>
                <wp:wrapThrough wrapText="bothSides">
                  <wp:wrapPolygon edited="0">
                    <wp:start x="85" y="0"/>
                    <wp:lineTo x="85" y="21271"/>
                    <wp:lineTo x="21380" y="21271"/>
                    <wp:lineTo x="21380" y="0"/>
                    <wp:lineTo x="85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240" cy="1418590"/>
                          <a:chOff x="0" y="0"/>
                          <a:chExt cx="6492240" cy="14185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49224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0"/>
                            <a:ext cx="449262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7E879AC5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  <w:r>
                                <w:t xml:space="preserve"> Broadens student success</w:t>
                              </w:r>
                            </w:p>
                            <w:p w14:paraId="334982EF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  <w:r>
                                <w:t>Deepens learning experiences</w:t>
                              </w:r>
                            </w:p>
                            <w:p w14:paraId="2630DEF8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  <w:r>
                                <w:t>Engages communities</w:t>
                              </w:r>
                            </w:p>
                            <w:p w14:paraId="3BE6A942" w14:textId="77777777" w:rsidR="00706266" w:rsidRPr="00C11291" w:rsidRDefault="00706266" w:rsidP="00C11291">
                              <w:pPr>
                                <w:pStyle w:val="Heading1"/>
                                <w:jc w:val="left"/>
                              </w:pPr>
                              <w:r>
                                <w:rPr>
                                  <w:bCs w:val="0"/>
                                </w:rPr>
                                <w:t>This information</w:t>
                              </w:r>
                              <w:r w:rsidRPr="00C11291">
                                <w:rPr>
                                  <w:bCs w:val="0"/>
                                </w:rPr>
                                <w:t xml:space="preserve"> is part of the Work-Based Learning Implementation Guide.</w:t>
                              </w:r>
                              <w:r w:rsidRPr="00C11291"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br/>
                                <w:t xml:space="preserve">For more resources, see the WBL Toolbox: </w:t>
                              </w:r>
                              <w:r w:rsidRPr="00C11291">
                                <w:rPr>
                                  <w:rFonts w:ascii="Calibri" w:hAnsi="Calibri" w:cs="Times New Roman"/>
                                  <w:color w:val="0000FF"/>
                                  <w:sz w:val="18"/>
                                  <w:szCs w:val="18"/>
                                </w:rPr>
                                <w:t xml:space="preserve">https://tn.gov/education/article/wbl-toolbox </w:t>
                              </w:r>
                            </w:p>
                            <w:p w14:paraId="1AF828AA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</w:p>
                            <w:p w14:paraId="3D3CB383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</w:p>
                            <w:p w14:paraId="5CBF7371" w14:textId="77777777" w:rsidR="00706266" w:rsidRDefault="00706266" w:rsidP="00C11291">
                              <w:pPr>
                                <w:pStyle w:val="NormalWeb"/>
                                <w:numPr>
                                  <w:ilvl w:val="0"/>
                                  <w:numId w:val="2"/>
                                </w:num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This document is part of the Work-Based Learning Implementation Guide.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br/>
                                <w:t xml:space="preserve">For more resources, see the WBL Toolbox: </w:t>
                              </w:r>
                              <w:r>
                                <w:rPr>
                                  <w:rFonts w:ascii="Calibri" w:hAnsi="Calibri"/>
                                  <w:color w:val="0000FF"/>
                                  <w:sz w:val="18"/>
                                  <w:szCs w:val="18"/>
                                </w:rPr>
                                <w:t xml:space="preserve">https://tn.gov/education/article/wbl-toolbox </w:t>
                              </w:r>
                            </w:p>
                            <w:p w14:paraId="37BCA180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</w:p>
                            <w:p w14:paraId="5A8C711B" w14:textId="77777777" w:rsidR="00706266" w:rsidRDefault="00706266" w:rsidP="00C11291">
                              <w:pPr>
                                <w:pStyle w:val="Heading1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99720"/>
                            <a:ext cx="4492625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598805"/>
                            <a:ext cx="449262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898525"/>
                            <a:ext cx="630936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8" style="position:absolute;margin-left:50pt;margin-top:595.3pt;width:511.2pt;height:111.7pt;z-index:251669504;mso-position-horizontal-relative:page;mso-position-vertical-relative:page" coordsize="6492240,14185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" mv:complextextbox="1">
                <v:shape id="Text Box 24" o:spid="_x0000_s1029" type="#_x0000_t202" style="position:absolute;width:6492240;height:14185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JJ3xAAA&#10;ANsAAAAPAAAAZHJzL2Rvd25yZXYueG1sRI9Ba8JAEIXvBf/DMoK3utGDLdFVghCwoGBt8TxmxySY&#10;nU2yW0376zuHQm8zvDfvfbPaDK5Rd+pD7dnAbJqAIi68rbk08PmRP7+CChHZYuOZDHxTgM169LTC&#10;1PoHv9P9FEslIRxSNFDF2KZah6Iih2HqW2LRrr53GGXtS217fEi4a/Q8SRbaYc3SUGFL24qK2+nL&#10;GTgcL93PWxJck8U8f8mO3f567oyZjIdsCSrSEP/Nf9c7K/hCL7/IAHr9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5SSd8QAAADbAAAADwAAAAAAAAAAAAAAAACXAgAAZHJzL2Rv&#10;d25yZXYueG1sUEsFBgAAAAAEAAQA9QAAAIgDAAAAAA==&#10;" mv:complextextbox="1" filled="f" stroked="f">
                  <v:textbox inset=",0,,0"/>
                </v:shape>
                <v:shape id="_x0000_s1030" type="#_x0000_t202" style="position:absolute;left:91440;width:4492625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_x0000_s1031" inset="0,0,0,0">
                    <w:txbxContent>
                      <w:p w14:paraId="7E879AC5" w14:textId="77777777" w:rsidR="00706266" w:rsidRDefault="00706266" w:rsidP="00C11291">
                        <w:pPr>
                          <w:pStyle w:val="Heading1"/>
                          <w:jc w:val="left"/>
                        </w:pPr>
                        <w:r>
                          <w:t xml:space="preserve"> Broadens student success</w:t>
                        </w:r>
                      </w:p>
                      <w:p w14:paraId="334982EF" w14:textId="77777777" w:rsidR="00706266" w:rsidRDefault="00706266" w:rsidP="00C11291">
                        <w:pPr>
                          <w:pStyle w:val="Heading1"/>
                          <w:jc w:val="left"/>
                        </w:pPr>
                        <w:r>
                          <w:t>Deepens learning experiences</w:t>
                        </w:r>
                      </w:p>
                      <w:p w14:paraId="2630DEF8" w14:textId="77777777" w:rsidR="00706266" w:rsidRDefault="00706266" w:rsidP="00C11291">
                        <w:pPr>
                          <w:pStyle w:val="Heading1"/>
                          <w:jc w:val="left"/>
                        </w:pPr>
                        <w:r>
                          <w:t>Engages communities</w:t>
                        </w:r>
                      </w:p>
                      <w:p w14:paraId="3BE6A942" w14:textId="77777777" w:rsidR="00706266" w:rsidRPr="00C11291" w:rsidRDefault="00706266" w:rsidP="00C11291">
                        <w:pPr>
                          <w:pStyle w:val="Heading1"/>
                          <w:jc w:val="left"/>
                        </w:pPr>
                        <w:r>
                          <w:rPr>
                            <w:bCs w:val="0"/>
                          </w:rPr>
                          <w:t>This information</w:t>
                        </w:r>
                        <w:r w:rsidRPr="00C11291">
                          <w:rPr>
                            <w:bCs w:val="0"/>
                          </w:rPr>
                          <w:t xml:space="preserve"> is part of the Work-Based Learning Implementation Guide.</w:t>
                        </w:r>
                        <w:r w:rsidRPr="00C11291"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br/>
                          <w:t xml:space="preserve">For more resources, see the WBL Toolbox: </w:t>
                        </w:r>
                        <w:r w:rsidRPr="00C11291">
                          <w:rPr>
                            <w:rFonts w:ascii="Calibri" w:hAnsi="Calibri" w:cs="Times New Roman"/>
                            <w:color w:val="0000FF"/>
                            <w:sz w:val="18"/>
                            <w:szCs w:val="18"/>
                          </w:rPr>
                          <w:t xml:space="preserve">https://tn.gov/education/article/wbl-toolbox </w:t>
                        </w:r>
                      </w:p>
                      <w:p w14:paraId="1AF828AA" w14:textId="77777777" w:rsidR="00706266" w:rsidRDefault="00706266" w:rsidP="00C11291">
                        <w:pPr>
                          <w:pStyle w:val="Heading1"/>
                          <w:jc w:val="left"/>
                        </w:pPr>
                      </w:p>
                      <w:p w14:paraId="3D3CB383" w14:textId="77777777" w:rsidR="00706266" w:rsidRDefault="00706266" w:rsidP="00C11291">
                        <w:pPr>
                          <w:pStyle w:val="Heading1"/>
                          <w:jc w:val="left"/>
                        </w:pPr>
                      </w:p>
                      <w:p w14:paraId="5CBF7371" w14:textId="77777777" w:rsidR="00706266" w:rsidRDefault="00706266" w:rsidP="00C11291">
                        <w:pPr>
                          <w:pStyle w:val="NormalWeb"/>
                          <w:numPr>
                            <w:ilvl w:val="0"/>
                            <w:numId w:val="2"/>
                          </w:numPr>
                        </w:pPr>
                        <w:r>
                          <w:rPr>
                            <w:rFonts w:ascii="Calibri" w:hAnsi="Calibri"/>
                            <w:sz w:val="18"/>
                            <w:szCs w:val="18"/>
                          </w:rPr>
                          <w:t>This document is part of the Work-Based Learning Implementation Guide.</w:t>
                        </w:r>
                        <w:r>
                          <w:rPr>
                            <w:rFonts w:ascii="Calibri" w:hAnsi="Calibri"/>
                            <w:sz w:val="18"/>
                            <w:szCs w:val="18"/>
                          </w:rPr>
                          <w:br/>
                          <w:t xml:space="preserve">For more resources, see the WBL Toolbox: </w:t>
                        </w:r>
                        <w:r>
                          <w:rPr>
                            <w:rFonts w:ascii="Calibri" w:hAnsi="Calibri"/>
                            <w:color w:val="0000FF"/>
                            <w:sz w:val="18"/>
                            <w:szCs w:val="18"/>
                          </w:rPr>
                          <w:t xml:space="preserve">https://tn.gov/education/article/wbl-toolbox </w:t>
                        </w:r>
                      </w:p>
                      <w:p w14:paraId="37BCA180" w14:textId="77777777" w:rsidR="00706266" w:rsidRDefault="00706266" w:rsidP="00C11291">
                        <w:pPr>
                          <w:pStyle w:val="Heading1"/>
                          <w:jc w:val="left"/>
                        </w:pPr>
                      </w:p>
                      <w:p w14:paraId="5A8C711B" w14:textId="77777777" w:rsidR="00706266" w:rsidRDefault="00706266" w:rsidP="00C11291">
                        <w:pPr>
                          <w:pStyle w:val="Heading1"/>
                          <w:jc w:val="left"/>
                        </w:pPr>
                      </w:p>
                    </w:txbxContent>
                  </v:textbox>
                </v:shape>
                <v:shape id="_x0000_s1031" type="#_x0000_t202" style="position:absolute;left:91440;top:299720;width:4492625;height:300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_x0000_s1032" inset="0,0,0,0">
                    <w:txbxContent/>
                  </v:textbox>
                </v:shape>
                <v:shape id="_x0000_s1032" type="#_x0000_t202" style="position:absolute;left:91440;top:598805;width:4492625;height:300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_x0000_s1033" inset="0,0,0,0">
                    <w:txbxContent/>
                  </v:textbox>
                </v:shape>
                <v:shape id="_x0000_s1033" type="#_x0000_t202" style="position:absolute;left:91440;top:898525;width:6309360;height:5099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F979E" wp14:editId="07143DAF">
                <wp:simplePos x="0" y="0"/>
                <wp:positionH relativeFrom="page">
                  <wp:posOffset>635000</wp:posOffset>
                </wp:positionH>
                <wp:positionV relativeFrom="page">
                  <wp:posOffset>6193790</wp:posOffset>
                </wp:positionV>
                <wp:extent cx="6492240" cy="825500"/>
                <wp:effectExtent l="0" t="0" r="0" b="12700"/>
                <wp:wrapTight wrapText="bothSides">
                  <wp:wrapPolygon edited="0">
                    <wp:start x="85" y="0"/>
                    <wp:lineTo x="85" y="21268"/>
                    <wp:lineTo x="21380" y="21268"/>
                    <wp:lineTo x="21380" y="0"/>
                    <wp:lineTo x="85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3FCAB5" w14:textId="77777777" w:rsidR="00706266" w:rsidRPr="00C11291" w:rsidRDefault="00706266" w:rsidP="00706266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  <w:r w:rsidRPr="00C11291">
                              <w:rPr>
                                <w:sz w:val="72"/>
                                <w:szCs w:val="72"/>
                              </w:rPr>
                              <w:t>Work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11291">
                              <w:rPr>
                                <w:sz w:val="72"/>
                                <w:szCs w:val="72"/>
                              </w:rPr>
                              <w:t>base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d</w:t>
                            </w:r>
                            <w:r w:rsidRPr="00C11291">
                              <w:rPr>
                                <w:sz w:val="72"/>
                                <w:szCs w:val="72"/>
                              </w:rPr>
                              <w:t xml:space="preserve"> Learning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4" type="#_x0000_t202" style="position:absolute;margin-left:50pt;margin-top:487.7pt;width:511.2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" filled="f" stroked="f">
                <v:textbox inset=",0,,0">
                  <w:txbxContent>
                    <w:p w14:paraId="0D3FCAB5" w14:textId="77777777" w:rsidR="00706266" w:rsidRPr="00C11291" w:rsidRDefault="00706266" w:rsidP="00706266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  <w:r w:rsidRPr="00C11291">
                        <w:rPr>
                          <w:sz w:val="72"/>
                          <w:szCs w:val="72"/>
                        </w:rPr>
                        <w:t>Work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Pr="00C11291">
                        <w:rPr>
                          <w:sz w:val="72"/>
                          <w:szCs w:val="72"/>
                        </w:rPr>
                        <w:t>base</w:t>
                      </w:r>
                      <w:r>
                        <w:rPr>
                          <w:sz w:val="72"/>
                          <w:szCs w:val="72"/>
                        </w:rPr>
                        <w:t>d</w:t>
                      </w:r>
                      <w:r w:rsidRPr="00C11291">
                        <w:rPr>
                          <w:sz w:val="72"/>
                          <w:szCs w:val="72"/>
                        </w:rPr>
                        <w:t xml:space="preserve"> Learning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41B967" wp14:editId="2E8F193C">
                <wp:simplePos x="0" y="0"/>
                <wp:positionH relativeFrom="page">
                  <wp:posOffset>635000</wp:posOffset>
                </wp:positionH>
                <wp:positionV relativeFrom="page">
                  <wp:posOffset>7029450</wp:posOffset>
                </wp:positionV>
                <wp:extent cx="6492240" cy="468630"/>
                <wp:effectExtent l="0" t="0" r="0" b="13970"/>
                <wp:wrapTight wrapText="bothSides">
                  <wp:wrapPolygon edited="0">
                    <wp:start x="85" y="0"/>
                    <wp:lineTo x="85" y="21073"/>
                    <wp:lineTo x="21380" y="21073"/>
                    <wp:lineTo x="21380" y="0"/>
                    <wp:lineTo x="85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700619" w14:textId="77777777" w:rsidR="00706266" w:rsidRDefault="00706266" w:rsidP="00706266">
                            <w:pPr>
                              <w:pStyle w:val="Subtitle"/>
                              <w:jc w:val="left"/>
                            </w:pPr>
                            <w:r>
                              <w:t>Goals for WBL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margin-left:50pt;margin-top:553.5pt;width:511.2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" filled="f" stroked="f">
                <v:textbox inset=",0,,0">
                  <w:txbxContent>
                    <w:p w14:paraId="17700619" w14:textId="77777777" w:rsidR="00706266" w:rsidRDefault="00706266" w:rsidP="00706266">
                      <w:pPr>
                        <w:pStyle w:val="Subtitle"/>
                        <w:jc w:val="left"/>
                      </w:pPr>
                      <w:r>
                        <w:t>Goals for WBL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2BBF6" wp14:editId="42C7ECE6">
                <wp:simplePos x="0" y="0"/>
                <wp:positionH relativeFrom="page">
                  <wp:posOffset>635000</wp:posOffset>
                </wp:positionH>
                <wp:positionV relativeFrom="page">
                  <wp:posOffset>9046210</wp:posOffset>
                </wp:positionV>
                <wp:extent cx="6492240" cy="228600"/>
                <wp:effectExtent l="0" t="0" r="0" b="0"/>
                <wp:wrapTight wrapText="bothSides">
                  <wp:wrapPolygon edited="0">
                    <wp:start x="85" y="0"/>
                    <wp:lineTo x="85" y="19200"/>
                    <wp:lineTo x="21380" y="19200"/>
                    <wp:lineTo x="21380" y="0"/>
                    <wp:lineTo x="85" y="0"/>
                  </wp:wrapPolygon>
                </wp:wrapTight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331409" w14:textId="038388F7" w:rsidR="00706266" w:rsidRDefault="00706266" w:rsidP="00706266">
                            <w:pPr>
                              <w:pStyle w:val="Footer"/>
                            </w:pPr>
                            <w:r>
                              <w:t>Skill building for Post Secondary Success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margin-left:50pt;margin-top:712.3pt;width:511.2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" filled="f" stroked="f">
                <v:textbox inset=",0,,0">
                  <w:txbxContent>
                    <w:p w14:paraId="7A331409" w14:textId="038388F7" w:rsidR="00706266" w:rsidRDefault="00706266" w:rsidP="00706266">
                      <w:pPr>
                        <w:pStyle w:val="Footer"/>
                      </w:pPr>
                      <w:r>
                        <w:t>Skill building for Post Secondary Success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7C04B7" wp14:editId="0AD80A70">
                <wp:simplePos x="0" y="0"/>
                <wp:positionH relativeFrom="page">
                  <wp:posOffset>457200</wp:posOffset>
                </wp:positionH>
                <wp:positionV relativeFrom="page">
                  <wp:posOffset>6045200</wp:posOffset>
                </wp:positionV>
                <wp:extent cx="6858000" cy="3337560"/>
                <wp:effectExtent l="0" t="0" r="0" b="254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36pt;margin-top:476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" fillcolor="#1bb35d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A2BF7" wp14:editId="0E5582F1">
                <wp:simplePos x="0" y="0"/>
                <wp:positionH relativeFrom="page">
                  <wp:posOffset>4123690</wp:posOffset>
                </wp:positionH>
                <wp:positionV relativeFrom="page">
                  <wp:posOffset>4535170</wp:posOffset>
                </wp:positionV>
                <wp:extent cx="3108960" cy="353060"/>
                <wp:effectExtent l="0" t="0" r="0" b="2540"/>
                <wp:wrapTight wrapText="bothSides">
                  <wp:wrapPolygon edited="0">
                    <wp:start x="176" y="0"/>
                    <wp:lineTo x="176" y="20201"/>
                    <wp:lineTo x="21176" y="20201"/>
                    <wp:lineTo x="21176" y="0"/>
                    <wp:lineTo x="176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30AAE1" w14:textId="77777777" w:rsidR="00706266" w:rsidRDefault="00706266" w:rsidP="00706266">
                            <w:pPr>
                              <w:pStyle w:val="Heading3"/>
                            </w:pPr>
                            <w:r>
                              <w:t>Arlington High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24.7pt;margin-top:357.1pt;width:244.8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" filled="f" stroked="f">
                <v:textbox inset=",0,,0">
                  <w:txbxContent>
                    <w:p w14:paraId="2330AAE1" w14:textId="77777777" w:rsidR="00706266" w:rsidRDefault="00706266" w:rsidP="00706266">
                      <w:pPr>
                        <w:pStyle w:val="Heading3"/>
                      </w:pPr>
                      <w:r>
                        <w:t>Arlington High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8D13B9" wp14:editId="1C3A4E37">
                <wp:simplePos x="0" y="0"/>
                <wp:positionH relativeFrom="page">
                  <wp:posOffset>4123690</wp:posOffset>
                </wp:positionH>
                <wp:positionV relativeFrom="page">
                  <wp:posOffset>4893310</wp:posOffset>
                </wp:positionV>
                <wp:extent cx="3108960" cy="656590"/>
                <wp:effectExtent l="0" t="0" r="0" b="3810"/>
                <wp:wrapTight wrapText="bothSides">
                  <wp:wrapPolygon edited="0">
                    <wp:start x="176" y="0"/>
                    <wp:lineTo x="176" y="20890"/>
                    <wp:lineTo x="21176" y="20890"/>
                    <wp:lineTo x="21176" y="0"/>
                    <wp:lineTo x="176" y="0"/>
                  </wp:wrapPolygon>
                </wp:wrapTight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E484A5" w14:textId="77777777" w:rsidR="00706266" w:rsidRDefault="00706266" w:rsidP="00C11291">
                            <w:pPr>
                              <w:pStyle w:val="Date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 w:rsidRPr="00C11291">
                              <w:rPr>
                                <w:sz w:val="44"/>
                                <w:szCs w:val="44"/>
                              </w:rPr>
                              <w:t xml:space="preserve">Ms.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Roberson’s</w:t>
                            </w:r>
                          </w:p>
                          <w:p w14:paraId="30C17AAB" w14:textId="77777777" w:rsidR="00706266" w:rsidRPr="00C11291" w:rsidRDefault="00706266" w:rsidP="00C11291">
                            <w:pPr>
                              <w:pStyle w:val="Date"/>
                              <w:jc w:val="lef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Class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margin-left:324.7pt;margin-top:385.3pt;width:244.8pt;height:51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" filled="f" stroked="f">
                <v:textbox inset=",0,,0">
                  <w:txbxContent>
                    <w:p w14:paraId="43E484A5" w14:textId="77777777" w:rsidR="00706266" w:rsidRDefault="00706266" w:rsidP="00C11291">
                      <w:pPr>
                        <w:pStyle w:val="Date"/>
                        <w:jc w:val="left"/>
                        <w:rPr>
                          <w:sz w:val="44"/>
                          <w:szCs w:val="44"/>
                        </w:rPr>
                      </w:pPr>
                      <w:r w:rsidRPr="00C11291">
                        <w:rPr>
                          <w:sz w:val="44"/>
                          <w:szCs w:val="44"/>
                        </w:rPr>
                        <w:t xml:space="preserve">Ms. </w:t>
                      </w:r>
                      <w:r>
                        <w:rPr>
                          <w:sz w:val="44"/>
                          <w:szCs w:val="44"/>
                        </w:rPr>
                        <w:t>Roberson’s</w:t>
                      </w:r>
                    </w:p>
                    <w:p w14:paraId="30C17AAB" w14:textId="77777777" w:rsidR="00706266" w:rsidRPr="00C11291" w:rsidRDefault="00706266" w:rsidP="00C11291">
                      <w:pPr>
                        <w:pStyle w:val="Date"/>
                        <w:jc w:val="lef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Class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3D75BB1" wp14:editId="77E54DC2">
                <wp:simplePos x="0" y="0"/>
                <wp:positionH relativeFrom="page">
                  <wp:posOffset>4123690</wp:posOffset>
                </wp:positionH>
                <wp:positionV relativeFrom="page">
                  <wp:posOffset>3310255</wp:posOffset>
                </wp:positionV>
                <wp:extent cx="3108960" cy="409575"/>
                <wp:effectExtent l="0" t="0" r="635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31C6E0A" w14:textId="77777777" w:rsidR="00706266" w:rsidRDefault="00706266" w:rsidP="00706266">
                            <w:pPr>
                              <w:pStyle w:val="Heading2"/>
                            </w:pPr>
                            <w:r w:rsidRPr="00356BB8">
                              <w:t>Aenean a magna vel pede vestibulum rhoncus. Nulla cursus orci quis tortor.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324.7pt;margin-top:260.65pt;width:244.8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" o:allowincell="f" filled="f" stroked="f">
                <v:stroke o:forcedash="t"/>
                <v:textbox inset=",0,,0">
                  <w:txbxContent>
                    <w:p w14:paraId="531C6E0A" w14:textId="77777777" w:rsidR="00706266" w:rsidRDefault="00706266" w:rsidP="00706266">
                      <w:pPr>
                        <w:pStyle w:val="Heading2"/>
                      </w:pPr>
                      <w:r w:rsidRPr="00356BB8">
                        <w:t>Aenean a magna vel pede vestibulum rhoncus. Nulla cursus orci quis tortor.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E4F35E" wp14:editId="14591DF7">
                <wp:simplePos x="0" y="0"/>
                <wp:positionH relativeFrom="page">
                  <wp:posOffset>4041775</wp:posOffset>
                </wp:positionH>
                <wp:positionV relativeFrom="page">
                  <wp:posOffset>685800</wp:posOffset>
                </wp:positionV>
                <wp:extent cx="3273425" cy="3200400"/>
                <wp:effectExtent l="3175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026767" w14:textId="77777777" w:rsidR="00706266" w:rsidRDefault="00706266" w:rsidP="00706266">
                            <w:pPr>
                              <w:pStyle w:val="Exclamation"/>
                            </w:pP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40" style="position:absolute;margin-left:318.25pt;margin-top:54pt;width:257.7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" fillcolor="#00b4e3 [3215]" stroked="f" strokecolor="#4a7ebb" strokeweight="1.5pt">
                <v:shadow opacity="22938f" mv:blur="38100f" offset="0,2pt"/>
                <v:textbox inset=",0,,7.2pt">
                  <w:txbxContent>
                    <w:p w14:paraId="61026767" w14:textId="77777777" w:rsidR="00706266" w:rsidRDefault="00706266" w:rsidP="00706266">
                      <w:pPr>
                        <w:pStyle w:val="Exclamation"/>
                      </w:pPr>
                      <w:r>
                        <w:t>!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F44C7" wp14:editId="455E5B09">
                <wp:simplePos x="0" y="0"/>
                <wp:positionH relativeFrom="page">
                  <wp:posOffset>4041775</wp:posOffset>
                </wp:positionH>
                <wp:positionV relativeFrom="page">
                  <wp:posOffset>4194175</wp:posOffset>
                </wp:positionV>
                <wp:extent cx="3273425" cy="1554480"/>
                <wp:effectExtent l="3175" t="3175" r="0" b="444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155448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318.25pt;margin-top:330.25pt;width:257.75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" fillcolor="#001645 [320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</w:p>
    <w:sectPr w:rsidR="00706266" w:rsidSect="0070626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888F8" w14:textId="77777777" w:rsidR="00B71781" w:rsidRDefault="00B71781">
      <w:r>
        <w:separator/>
      </w:r>
    </w:p>
  </w:endnote>
  <w:endnote w:type="continuationSeparator" w:id="0">
    <w:p w14:paraId="2295EC58" w14:textId="77777777" w:rsidR="00B71781" w:rsidRDefault="00B71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0000000000000000000"/>
    <w:charset w:val="80"/>
    <w:family w:val="roman"/>
    <w:notTrueType/>
    <w:pitch w:val="default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0000000000000000000"/>
    <w:charset w:val="80"/>
    <w:family w:val="roman"/>
    <w:notTrueType/>
    <w:pitch w:val="default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ACA45" w14:textId="77777777" w:rsidR="00706266" w:rsidRDefault="0070626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467F8" w14:textId="77777777" w:rsidR="00706266" w:rsidRDefault="0070626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E8B7B" w14:textId="77777777" w:rsidR="00706266" w:rsidRDefault="0070626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361CB" w14:textId="77777777" w:rsidR="00B71781" w:rsidRDefault="00B71781">
      <w:r>
        <w:separator/>
      </w:r>
    </w:p>
  </w:footnote>
  <w:footnote w:type="continuationSeparator" w:id="0">
    <w:p w14:paraId="211EDA32" w14:textId="77777777" w:rsidR="00B71781" w:rsidRDefault="00B717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B24F3" w14:textId="77777777" w:rsidR="00706266" w:rsidRDefault="0070626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884B0" w14:textId="77777777" w:rsidR="00706266" w:rsidRDefault="0070626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07EDA3" w14:textId="77777777" w:rsidR="00706266" w:rsidRDefault="0070626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EE8687F"/>
    <w:multiLevelType w:val="multilevel"/>
    <w:tmpl w:val="4420E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513293"/>
    <w:multiLevelType w:val="multilevel"/>
    <w:tmpl w:val="ED20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 w:comment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C11291"/>
    <w:rsid w:val="00376CF2"/>
    <w:rsid w:val="003F4489"/>
    <w:rsid w:val="00696D1C"/>
    <w:rsid w:val="00706266"/>
    <w:rsid w:val="008A4F76"/>
    <w:rsid w:val="008D1144"/>
    <w:rsid w:val="00930228"/>
    <w:rsid w:val="00AA51B2"/>
    <w:rsid w:val="00B71781"/>
    <w:rsid w:val="00C11291"/>
    <w:rsid w:val="00DA3D7F"/>
    <w:rsid w:val="00DD51E0"/>
    <w:rsid w:val="00E85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D365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paragraph" w:styleId="NormalWeb">
    <w:name w:val="Normal (Web)"/>
    <w:basedOn w:val="Normal"/>
    <w:uiPriority w:val="99"/>
    <w:unhideWhenUsed/>
    <w:rsid w:val="00C112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441700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441700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001645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00676D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00676D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1BB35D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  <w:style w:type="paragraph" w:styleId="NormalWeb">
    <w:name w:val="Normal (Web)"/>
    <w:basedOn w:val="Normal"/>
    <w:uiPriority w:val="99"/>
    <w:unhideWhenUsed/>
    <w:rsid w:val="00C112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Shout%20Poster.dotx" TargetMode="External"/></Relationships>
</file>

<file path=word/theme/theme1.xml><?xml version="1.0" encoding="utf-8"?>
<a:theme xmlns:a="http://schemas.openxmlformats.org/drawingml/2006/main" name="Office Theme">
  <a:themeElements>
    <a:clrScheme name="Shout Poster">
      <a:dk1>
        <a:sysClr val="windowText" lastClr="000000"/>
      </a:dk1>
      <a:lt1>
        <a:sysClr val="window" lastClr="FFFFFF"/>
      </a:lt1>
      <a:dk2>
        <a:srgbClr val="00B4E3"/>
      </a:dk2>
      <a:lt2>
        <a:srgbClr val="1BB35D"/>
      </a:lt2>
      <a:accent1>
        <a:srgbClr val="001645"/>
      </a:accent1>
      <a:accent2>
        <a:srgbClr val="441700"/>
      </a:accent2>
      <a:accent3>
        <a:srgbClr val="00676D"/>
      </a:accent3>
      <a:accent4>
        <a:srgbClr val="CAB30A"/>
      </a:accent4>
      <a:accent5>
        <a:srgbClr val="BB0F2B"/>
      </a:accent5>
      <a:accent6>
        <a:srgbClr val="A49660"/>
      </a:accent6>
      <a:hlink>
        <a:srgbClr val="523B3D"/>
      </a:hlink>
      <a:folHlink>
        <a:srgbClr val="C67E1F"/>
      </a:folHlink>
    </a:clrScheme>
    <a:fontScheme name="Shout Poster">
      <a:majorFont>
        <a:latin typeface="Rockwell Extra Bold"/>
        <a:ea typeface=""/>
        <a:cs typeface=""/>
        <a:font script="Jpan" typeface="ヒラギノ角ゴ Pro W3"/>
      </a:majorFont>
      <a:minorFont>
        <a:latin typeface="News Gothic MT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Shout Poster.dotx</Template>
  <TotalTime>9</TotalTime>
  <Pages>1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roberson</dc:creator>
  <cp:keywords/>
  <dc:description/>
  <cp:lastModifiedBy>tiffany roberson</cp:lastModifiedBy>
  <cp:revision>3</cp:revision>
  <dcterms:created xsi:type="dcterms:W3CDTF">2017-02-08T18:56:00Z</dcterms:created>
  <dcterms:modified xsi:type="dcterms:W3CDTF">2017-02-08T19:15:00Z</dcterms:modified>
  <cp:category/>
</cp:coreProperties>
</file>